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D42" w:rsidRPr="00DC3F32" w:rsidRDefault="00C43D42" w:rsidP="00BB2241">
      <w:pPr>
        <w:spacing w:line="360" w:lineRule="auto"/>
        <w:jc w:val="center"/>
        <w:rPr>
          <w:b/>
        </w:rPr>
      </w:pPr>
      <w:r w:rsidRPr="00DC3F32">
        <w:rPr>
          <w:b/>
        </w:rPr>
        <w:t>Муниципальное казённое об</w:t>
      </w:r>
      <w:r>
        <w:rPr>
          <w:b/>
        </w:rPr>
        <w:t>щеоб</w:t>
      </w:r>
      <w:r w:rsidRPr="00DC3F32">
        <w:rPr>
          <w:b/>
        </w:rPr>
        <w:t xml:space="preserve">разовательное учреждение </w:t>
      </w:r>
    </w:p>
    <w:p w:rsidR="00C43D42" w:rsidRPr="00DC3F32" w:rsidRDefault="00C43D42" w:rsidP="00C14D24">
      <w:pPr>
        <w:spacing w:line="360" w:lineRule="auto"/>
        <w:jc w:val="center"/>
        <w:rPr>
          <w:b/>
        </w:rPr>
      </w:pPr>
      <w:r w:rsidRPr="00DC3F32">
        <w:rPr>
          <w:b/>
        </w:rPr>
        <w:t xml:space="preserve">  Болотнинского района Новосибирской области</w:t>
      </w:r>
    </w:p>
    <w:p w:rsidR="00C43D42" w:rsidRPr="00FD20CE" w:rsidRDefault="00C43D42" w:rsidP="00BB2241">
      <w:pPr>
        <w:spacing w:line="360" w:lineRule="auto"/>
        <w:jc w:val="center"/>
        <w:rPr>
          <w:b/>
        </w:rPr>
      </w:pPr>
      <w:r w:rsidRPr="00FD20CE">
        <w:rPr>
          <w:b/>
        </w:rPr>
        <w:t>Светлополянская средняя общеобразовательная школа</w:t>
      </w:r>
    </w:p>
    <w:p w:rsidR="00C43D42" w:rsidRPr="00FD20CE" w:rsidRDefault="00C43D42" w:rsidP="00BB2241">
      <w:pPr>
        <w:jc w:val="center"/>
        <w:rPr>
          <w:b/>
        </w:rPr>
      </w:pPr>
      <w:r w:rsidRPr="00FD20CE">
        <w:rPr>
          <w:b/>
        </w:rPr>
        <w:t>имени Героя Советского Союза В.Х.Иванова</w:t>
      </w:r>
    </w:p>
    <w:p w:rsidR="00C43D42" w:rsidRDefault="00C43D42" w:rsidP="00C14D2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43D42" w:rsidRDefault="00C43D42" w:rsidP="00C14D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3D42" w:rsidRPr="00904C91" w:rsidRDefault="00C43D42" w:rsidP="00C14D2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Областной конкурс</w:t>
      </w:r>
    </w:p>
    <w:p w:rsidR="00C43D42" w:rsidRPr="00904C91" w:rsidRDefault="00C43D42" w:rsidP="00904C9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3D42" w:rsidRPr="00904C91" w:rsidRDefault="00C43D42" w:rsidP="00904C9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3D42" w:rsidRPr="00904C91" w:rsidRDefault="00C43D42" w:rsidP="00904C9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04C91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Народная летопись Новосибирской области</w:t>
      </w:r>
      <w:r w:rsidRPr="00904C91">
        <w:rPr>
          <w:b/>
          <w:sz w:val="28"/>
          <w:szCs w:val="28"/>
        </w:rPr>
        <w:t>»</w:t>
      </w:r>
    </w:p>
    <w:p w:rsidR="00C43D42" w:rsidRPr="00904C91" w:rsidRDefault="00C43D42" w:rsidP="00904C91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3D42" w:rsidRDefault="00C43D42" w:rsidP="00BB2241">
      <w:pPr>
        <w:jc w:val="center"/>
        <w:rPr>
          <w:sz w:val="28"/>
          <w:szCs w:val="28"/>
        </w:rPr>
      </w:pPr>
    </w:p>
    <w:p w:rsidR="00C43D42" w:rsidRDefault="00C43D42" w:rsidP="00904C91">
      <w:pPr>
        <w:rPr>
          <w:sz w:val="28"/>
          <w:szCs w:val="28"/>
        </w:rPr>
      </w:pPr>
    </w:p>
    <w:p w:rsidR="00C43D42" w:rsidRPr="00BD1491" w:rsidRDefault="00C43D42" w:rsidP="00BB2241">
      <w:pPr>
        <w:rPr>
          <w:sz w:val="36"/>
          <w:szCs w:val="36"/>
        </w:rPr>
      </w:pPr>
    </w:p>
    <w:p w:rsidR="00C43D42" w:rsidRDefault="00C43D42" w:rsidP="00BB2241">
      <w:pPr>
        <w:spacing w:line="360" w:lineRule="auto"/>
        <w:jc w:val="center"/>
      </w:pPr>
      <w:r w:rsidRPr="00306DA6">
        <w:rPr>
          <w:b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6in;height:8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ема: «Гордость нашего села»"/>
          </v:shape>
        </w:pict>
      </w:r>
    </w:p>
    <w:p w:rsidR="00C43D42" w:rsidRDefault="00C43D42" w:rsidP="00BB2241">
      <w:pPr>
        <w:spacing w:line="360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6" type="#_x0000_t75" style="width:157.5pt;height:15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">
            <v:imagedata r:id="rId7" o:title=""/>
            <o:lock v:ext="edit" aspectratio="f"/>
          </v:shape>
        </w:pict>
      </w:r>
    </w:p>
    <w:p w:rsidR="00C43D42" w:rsidRDefault="00C43D42" w:rsidP="00BB2241">
      <w:pPr>
        <w:spacing w:line="360" w:lineRule="auto"/>
        <w:jc w:val="center"/>
      </w:pPr>
    </w:p>
    <w:p w:rsidR="00C43D42" w:rsidRDefault="00C43D42" w:rsidP="00BB2241">
      <w:pPr>
        <w:spacing w:line="360" w:lineRule="auto"/>
        <w:jc w:val="right"/>
      </w:pPr>
      <w:r w:rsidRPr="00BD1491">
        <w:rPr>
          <w:b/>
          <w:u w:val="single"/>
        </w:rPr>
        <w:t>Выполнил</w:t>
      </w:r>
      <w:r>
        <w:t>: учащийся МКОУ Светлополянской СОШ</w:t>
      </w:r>
    </w:p>
    <w:p w:rsidR="00C43D42" w:rsidRDefault="00C43D42" w:rsidP="00D43A95">
      <w:pPr>
        <w:spacing w:line="360" w:lineRule="auto"/>
        <w:jc w:val="right"/>
      </w:pPr>
      <w:r>
        <w:t>Штуканов Андрей, ученик 8класса</w:t>
      </w:r>
    </w:p>
    <w:p w:rsidR="00C43D42" w:rsidRDefault="00C43D42" w:rsidP="00BB2241">
      <w:pPr>
        <w:jc w:val="right"/>
        <w:rPr>
          <w:sz w:val="28"/>
          <w:szCs w:val="28"/>
        </w:rPr>
      </w:pPr>
    </w:p>
    <w:p w:rsidR="00C43D42" w:rsidRPr="00BD1491" w:rsidRDefault="00C43D42" w:rsidP="00BB2241">
      <w:pPr>
        <w:spacing w:line="360" w:lineRule="auto"/>
        <w:jc w:val="right"/>
      </w:pPr>
      <w:r>
        <w:rPr>
          <w:b/>
          <w:u w:val="single"/>
        </w:rPr>
        <w:t xml:space="preserve"> Руководитель</w:t>
      </w:r>
      <w:r w:rsidRPr="00BD1491">
        <w:rPr>
          <w:b/>
          <w:u w:val="single"/>
        </w:rPr>
        <w:t>:</w:t>
      </w:r>
      <w:r w:rsidRPr="00BD1491">
        <w:t xml:space="preserve"> Мосина Ирина Геннадьевна,</w:t>
      </w:r>
    </w:p>
    <w:p w:rsidR="00C43D42" w:rsidRDefault="00C43D42" w:rsidP="00BB2241">
      <w:pPr>
        <w:spacing w:line="360" w:lineRule="auto"/>
        <w:jc w:val="right"/>
      </w:pPr>
      <w:r>
        <w:t>у</w:t>
      </w:r>
      <w:r w:rsidRPr="00BD1491">
        <w:t xml:space="preserve">читель истории </w:t>
      </w:r>
      <w:r>
        <w:t xml:space="preserve">высшей </w:t>
      </w:r>
      <w:r w:rsidRPr="00BD1491">
        <w:t>квалификационной категории</w:t>
      </w:r>
    </w:p>
    <w:p w:rsidR="00C43D42" w:rsidRDefault="00C43D42" w:rsidP="00904C91">
      <w:pPr>
        <w:spacing w:line="360" w:lineRule="auto"/>
        <w:rPr>
          <w:b/>
          <w:sz w:val="28"/>
          <w:szCs w:val="28"/>
        </w:rPr>
      </w:pPr>
    </w:p>
    <w:p w:rsidR="00C43D42" w:rsidRDefault="00C43D42" w:rsidP="00BB2241">
      <w:pPr>
        <w:spacing w:line="360" w:lineRule="auto"/>
        <w:jc w:val="center"/>
        <w:rPr>
          <w:b/>
          <w:sz w:val="28"/>
          <w:szCs w:val="28"/>
        </w:rPr>
      </w:pPr>
    </w:p>
    <w:p w:rsidR="00C43D42" w:rsidRDefault="00C43D42" w:rsidP="00BB2241">
      <w:pPr>
        <w:spacing w:line="360" w:lineRule="auto"/>
        <w:rPr>
          <w:b/>
          <w:sz w:val="28"/>
          <w:szCs w:val="28"/>
        </w:rPr>
      </w:pPr>
    </w:p>
    <w:p w:rsidR="00C43D42" w:rsidRPr="00BD1491" w:rsidRDefault="00C43D42" w:rsidP="00BB2241">
      <w:pPr>
        <w:spacing w:line="360" w:lineRule="auto"/>
        <w:jc w:val="center"/>
        <w:rPr>
          <w:b/>
        </w:rPr>
      </w:pPr>
      <w:r w:rsidRPr="00BD1491">
        <w:rPr>
          <w:b/>
        </w:rPr>
        <w:t>с.Светлая Поляна</w:t>
      </w:r>
    </w:p>
    <w:p w:rsidR="00C43D42" w:rsidRPr="00BD1491" w:rsidRDefault="00C43D42" w:rsidP="00BB2241">
      <w:pPr>
        <w:spacing w:line="360" w:lineRule="auto"/>
        <w:jc w:val="center"/>
        <w:rPr>
          <w:b/>
        </w:rPr>
      </w:pPr>
      <w:r>
        <w:rPr>
          <w:b/>
        </w:rPr>
        <w:t>2017</w:t>
      </w:r>
    </w:p>
    <w:p w:rsidR="00C43D42" w:rsidRDefault="00C43D42" w:rsidP="00D87FA8">
      <w:pPr>
        <w:pStyle w:val="BodyTextIndent3"/>
        <w:spacing w:line="360" w:lineRule="auto"/>
        <w:ind w:left="0" w:firstLine="540"/>
        <w:jc w:val="center"/>
        <w:rPr>
          <w:b/>
          <w:i/>
          <w:color w:val="0070C0"/>
          <w:sz w:val="48"/>
          <w:szCs w:val="48"/>
        </w:rPr>
      </w:pPr>
      <w:r w:rsidRPr="00D87FA8">
        <w:rPr>
          <w:b/>
          <w:i/>
          <w:color w:val="0070C0"/>
          <w:sz w:val="48"/>
          <w:szCs w:val="48"/>
        </w:rPr>
        <w:t>Гордость нашего села</w:t>
      </w:r>
      <w:r>
        <w:rPr>
          <w:b/>
          <w:i/>
          <w:color w:val="0070C0"/>
          <w:sz w:val="48"/>
          <w:szCs w:val="48"/>
        </w:rPr>
        <w:t>.</w:t>
      </w:r>
    </w:p>
    <w:p w:rsidR="00C43D42" w:rsidRPr="00FD403A" w:rsidRDefault="00C43D42" w:rsidP="00D43A95">
      <w:pPr>
        <w:pStyle w:val="BodyTextIndent3"/>
        <w:ind w:left="0" w:firstLine="540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Труд  в разное время </w:t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вызывает различные чувства, в зависимости от объективных условий, в которых человек работает. При капитализме трудящие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>ся, чтобы не умереть с голоду, вы</w:t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нуждены продавать свою рабочую силу владельцам земли, фабрик и заводов. При 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>социализме каждый трудил</w:t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ся для себя и общества, ради благополучия всех его членов, и отношение к труду у человека иное.</w:t>
      </w:r>
      <w:r w:rsidRPr="00FD403A">
        <w:rPr>
          <w:color w:val="000000"/>
          <w:sz w:val="28"/>
          <w:szCs w:val="28"/>
        </w:rPr>
        <w:br/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О радостных переживаниях, которые дает труд, в особенности успешный, говорят представители всех профессий. Недаром поэт В. Я. Брюсов писал:</w:t>
      </w:r>
      <w:r w:rsidRPr="00FD403A">
        <w:rPr>
          <w:color w:val="000000"/>
          <w:sz w:val="28"/>
          <w:szCs w:val="28"/>
        </w:rPr>
        <w:br/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Великая радость — работа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>.</w:t>
      </w:r>
      <w:r w:rsidRPr="00FD403A">
        <w:rPr>
          <w:color w:val="000000"/>
          <w:sz w:val="28"/>
          <w:szCs w:val="28"/>
        </w:rPr>
        <w:br/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В полях, за станком, за столом!</w:t>
      </w:r>
      <w:r w:rsidRPr="00FD403A">
        <w:rPr>
          <w:color w:val="000000"/>
          <w:sz w:val="28"/>
          <w:szCs w:val="28"/>
        </w:rPr>
        <w:br/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Работай до жаркого пота,</w:t>
      </w:r>
      <w:r w:rsidRPr="00FD403A">
        <w:rPr>
          <w:color w:val="000000"/>
          <w:sz w:val="28"/>
          <w:szCs w:val="28"/>
        </w:rPr>
        <w:br/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Работай без лишнего счета,</w:t>
      </w:r>
      <w:r w:rsidRPr="00FD403A">
        <w:rPr>
          <w:color w:val="000000"/>
          <w:sz w:val="28"/>
          <w:szCs w:val="28"/>
        </w:rPr>
        <w:br/>
      </w: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Все счастье земли — за трудом!</w:t>
      </w:r>
    </w:p>
    <w:p w:rsidR="00C43D42" w:rsidRPr="00FD403A" w:rsidRDefault="00C43D42" w:rsidP="00D43A95">
      <w:pPr>
        <w:pStyle w:val="BodyTextIndent3"/>
        <w:ind w:left="0" w:firstLine="540"/>
        <w:jc w:val="both"/>
        <w:rPr>
          <w:color w:val="000000"/>
          <w:sz w:val="28"/>
          <w:szCs w:val="28"/>
        </w:rPr>
      </w:pPr>
      <w:r w:rsidRPr="00FD403A">
        <w:rPr>
          <w:rStyle w:val="text1"/>
          <w:rFonts w:ascii="Times New Roman" w:hAnsi="Times New Roman" w:cs="Times New Roman"/>
          <w:color w:val="000000"/>
          <w:sz w:val="28"/>
          <w:szCs w:val="28"/>
        </w:rPr>
        <w:t>Посильная физическая и умственная работа, проводимая ради разумно поставленной цели, благоприятно влияет на здоровье и психику человека, делает его жизнерадостным, уравновешенным, создает у него хорошее внутреннее состояние, повышает общий жизненный тонус, способствует долголетию.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Именно эти качества присущи герою нашего очерка.</w:t>
      </w:r>
    </w:p>
    <w:p w:rsidR="00C43D42" w:rsidRPr="00FD403A" w:rsidRDefault="00C43D42" w:rsidP="00D43A95">
      <w:pPr>
        <w:pStyle w:val="BodyTextIndent3"/>
        <w:ind w:left="0" w:firstLine="540"/>
        <w:jc w:val="both"/>
        <w:rPr>
          <w:sz w:val="28"/>
          <w:szCs w:val="28"/>
        </w:rPr>
      </w:pPr>
      <w:r>
        <w:rPr>
          <w:noProof/>
        </w:rPr>
        <w:pict>
          <v:shape id="Рисунок 27" o:spid="_x0000_s1026" type="#_x0000_t75" alt="сканирование0011" style="position:absolute;left:0;text-align:left;margin-left:-81.7pt;margin-top:1.15pt;width:243.85pt;height:221.3pt;z-index:25165568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">
            <v:imagedata r:id="rId8" o:title=""/>
            <o:lock v:ext="edit" aspectratio="f"/>
            <w10:wrap type="square"/>
          </v:shape>
        </w:pict>
      </w:r>
      <w:r w:rsidRPr="00FD403A">
        <w:rPr>
          <w:sz w:val="28"/>
          <w:szCs w:val="28"/>
        </w:rPr>
        <w:t xml:space="preserve">В нашем селе живет достойный уважения всех сельчан человек - </w:t>
      </w:r>
      <w:r w:rsidRPr="00FD403A">
        <w:rPr>
          <w:b/>
          <w:i/>
          <w:sz w:val="28"/>
          <w:szCs w:val="28"/>
        </w:rPr>
        <w:t>Филипп Андреевич</w:t>
      </w:r>
      <w:r w:rsidRPr="00FD403A">
        <w:rPr>
          <w:sz w:val="28"/>
          <w:szCs w:val="28"/>
        </w:rPr>
        <w:t xml:space="preserve"> </w:t>
      </w:r>
      <w:r w:rsidRPr="00FD403A">
        <w:rPr>
          <w:b/>
          <w:i/>
          <w:sz w:val="28"/>
          <w:szCs w:val="28"/>
        </w:rPr>
        <w:t xml:space="preserve">Масольд. </w:t>
      </w:r>
      <w:r w:rsidRPr="00FD403A">
        <w:rPr>
          <w:sz w:val="28"/>
          <w:szCs w:val="28"/>
        </w:rPr>
        <w:t>Он родился в 1933 году в деревне Вердер Черниговской области. Судьба, как и у многих людей его поколения, складывалась нелегко. Всякое пришлось пережить и голод, и холод, и непосильную малолетнему ребёнку работу. В 1946 году, когда Филиппу Андреевичу было 13 лет, его с мачехой и двумя малолетними братьями переселили в Сибирь, из районов, оккупированных немцами. Привезли их в совхоз «Чебулинский», поселили в старом полуразрушенном бараке и сказали: «Хотите жить - работайте, ни на кого не надейтесь». И они стали работать. Филипп Андреевич возил с фермы на санках  навоз, корма для свиней. В 13 лет он уже был старшим мужчиной в семье, поэтому неустроенность быта, скудное послевоенное питание перенёс, как и следовало достойно. Вскоре заболел и умер один из  младших братьев. Остался он вместе с шестилетним братом и мачехой. Шли годы… Филипп Андреевич продолжал работать возчиком, жизнь постепенно налаживалась. В 1954 году умерла мачеха, и тогда ему пришлось все заботы о младшем брате взять в свои руки. Работал много, бескорыстно, делал всё на совесть. Отметили это и односельчане: с уважением стали относиться к этому простому работящему парню</w:t>
      </w:r>
      <w:r>
        <w:rPr>
          <w:rStyle w:val="EndnoteReference"/>
          <w:sz w:val="28"/>
          <w:szCs w:val="28"/>
        </w:rPr>
        <w:endnoteReference w:id="1"/>
      </w:r>
      <w:r w:rsidRPr="00FD403A">
        <w:rPr>
          <w:sz w:val="28"/>
          <w:szCs w:val="28"/>
        </w:rPr>
        <w:t>.</w:t>
      </w:r>
    </w:p>
    <w:p w:rsidR="00C43D42" w:rsidRPr="00FD403A" w:rsidRDefault="00C43D42" w:rsidP="00D43A95">
      <w:pPr>
        <w:pStyle w:val="BodyTextIndent3"/>
        <w:ind w:left="0" w:firstLine="540"/>
        <w:jc w:val="both"/>
        <w:rPr>
          <w:sz w:val="28"/>
          <w:szCs w:val="28"/>
        </w:rPr>
      </w:pPr>
      <w:r w:rsidRPr="00FD403A">
        <w:rPr>
          <w:sz w:val="28"/>
          <w:szCs w:val="28"/>
        </w:rPr>
        <w:t>В 1958 году открылись при совхозе курсы шоферов, но Филипп Андреевич и не мечтал о такой работе: считал себя недостойным, грамоты почти никакой, за партой всего один год просидел, а здесь ведь дело надо иметь с машиной! Но судьба распорядилась иначе: окончив курсы, стал работать шофёром. Сначала на стареньком бензовозе «ГАЗ-51», затем на «Уральце», потом на «ГАЗ-63». Особый день- 12 августа 1966 года (эту дату Филипп Андреевич хорошо запомнил) получил новый ЗИЛ-555. Отработал он на этом ЗИЛе двадцать два года. Возил зерно с полей, обеды комбайнерам, разные грузы</w:t>
      </w:r>
      <w:r>
        <w:rPr>
          <w:rStyle w:val="EndnoteReference"/>
          <w:sz w:val="28"/>
          <w:szCs w:val="28"/>
        </w:rPr>
        <w:endnoteReference w:id="2"/>
      </w:r>
      <w:r w:rsidRPr="00FD403A">
        <w:rPr>
          <w:sz w:val="28"/>
          <w:szCs w:val="28"/>
        </w:rPr>
        <w:t>.</w:t>
      </w:r>
    </w:p>
    <w:p w:rsidR="00C43D42" w:rsidRPr="00FD403A" w:rsidRDefault="00C43D42" w:rsidP="00D43A95">
      <w:pPr>
        <w:pStyle w:val="BodyTextIndent3"/>
        <w:ind w:left="0" w:firstLine="540"/>
        <w:jc w:val="both"/>
        <w:rPr>
          <w:sz w:val="28"/>
          <w:szCs w:val="28"/>
        </w:rPr>
      </w:pPr>
      <w:r w:rsidRPr="00FD403A">
        <w:rPr>
          <w:sz w:val="28"/>
          <w:szCs w:val="28"/>
        </w:rPr>
        <w:t xml:space="preserve">  За баранкой отъездил более тридцати лет. За это время из молчаливого робкого парня вырос настоящий профессионал, мастер своего дела. Честным, добросовестным трудом заслужил искреннее уважение односельчан. Наладился и устроился быт. Сегодня у  Филиппа Андреевича свой дом, четверо детей, внуки и уже имеются правнуки. </w:t>
      </w:r>
    </w:p>
    <w:p w:rsidR="00C43D42" w:rsidRPr="00FD403A" w:rsidRDefault="00C43D42" w:rsidP="00D43A95">
      <w:pPr>
        <w:pStyle w:val="BodyTextIndent3"/>
        <w:ind w:left="0" w:firstLine="540"/>
        <w:jc w:val="both"/>
        <w:rPr>
          <w:sz w:val="28"/>
          <w:szCs w:val="28"/>
        </w:rPr>
      </w:pPr>
      <w:r w:rsidRPr="00FD403A">
        <w:rPr>
          <w:sz w:val="28"/>
          <w:szCs w:val="28"/>
        </w:rPr>
        <w:t xml:space="preserve">Не обойдён Филипп Андреевич признанием: трижды награждён почётным знаком «Победитель социалистического соревнования», четырежды ему присваивали почётное звание «Герой жатвы», дважды «Мастер жатвы». За высокие показания в труде имеет «Орден дружбы </w:t>
      </w:r>
      <w:r>
        <w:rPr>
          <w:sz w:val="28"/>
          <w:szCs w:val="28"/>
        </w:rPr>
        <w:t xml:space="preserve">народов </w:t>
      </w:r>
      <w:r w:rsidRPr="00FD403A">
        <w:rPr>
          <w:sz w:val="28"/>
          <w:szCs w:val="28"/>
        </w:rPr>
        <w:t xml:space="preserve">- самую высокую награду из всех, что есть у </w:t>
      </w:r>
      <w:r>
        <w:rPr>
          <w:sz w:val="28"/>
          <w:szCs w:val="28"/>
        </w:rPr>
        <w:t>него</w:t>
      </w:r>
      <w:r>
        <w:rPr>
          <w:rStyle w:val="EndnoteReference"/>
          <w:sz w:val="28"/>
          <w:szCs w:val="28"/>
        </w:rPr>
        <w:endnoteReference w:id="3"/>
      </w:r>
      <w:r w:rsidRPr="00FD403A">
        <w:rPr>
          <w:sz w:val="28"/>
          <w:szCs w:val="28"/>
        </w:rPr>
        <w:t>.</w:t>
      </w:r>
    </w:p>
    <w:p w:rsidR="00C43D42" w:rsidRPr="00FD403A" w:rsidRDefault="00C43D42" w:rsidP="00D43A95">
      <w:pPr>
        <w:rPr>
          <w:sz w:val="28"/>
          <w:szCs w:val="28"/>
        </w:rPr>
      </w:pPr>
      <w:r>
        <w:rPr>
          <w:noProof/>
        </w:rPr>
        <w:pict>
          <v:shape id="Рисунок 4" o:spid="_x0000_s1027" type="#_x0000_t75" alt="Файл:Орден Дружбы народов СССР.jpg" href="http://upload.wikimedia.org/wikipedia/ru/2/2c/%D0%9E%D1%80%D0%B4%D0%B5%D0%BD_%D0%94%D1%80%D1%83%D0%B6%D0%B1%D1%8B_%D0%BD%D0%B0%D1%80%D0%BE%D0%B4%D0%BE%D0%B2_%D0%A1%D0%A1%D0%A1%D0%A0" style="position:absolute;margin-left:-42.4pt;margin-top:-63.85pt;width:96.95pt;height:104.65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" o:button="t">
            <v:fill o:detectmouseclick="t"/>
            <v:imagedata r:id="rId9" o:title=""/>
            <o:lock v:ext="edit" aspectratio="f"/>
            <w10:wrap type="square"/>
          </v:shape>
        </w:pict>
      </w:r>
      <w:r w:rsidRPr="00FD403A">
        <w:rPr>
          <w:sz w:val="28"/>
          <w:szCs w:val="28"/>
        </w:rPr>
        <w:t xml:space="preserve">         Нам, его приемникам, он пожелал хорошо учиться, быть честными тружениками, и тогда будут люди уважать.  «Труд ваш замечен будет, если  вы себя всего без остатка отдадите земле, на которой трудитесь»,-</w:t>
      </w:r>
      <w:r>
        <w:rPr>
          <w:sz w:val="28"/>
          <w:szCs w:val="28"/>
        </w:rPr>
        <w:t xml:space="preserve"> на</w:t>
      </w:r>
      <w:r w:rsidRPr="00FD403A">
        <w:rPr>
          <w:sz w:val="28"/>
          <w:szCs w:val="28"/>
        </w:rPr>
        <w:t xml:space="preserve">последок сказал нам Филипп Андреевич.  </w:t>
      </w:r>
    </w:p>
    <w:p w:rsidR="00C43D42" w:rsidRPr="000C0C2D" w:rsidRDefault="00C43D42" w:rsidP="00D43A95">
      <w:pPr>
        <w:jc w:val="center"/>
        <w:rPr>
          <w:b/>
          <w:sz w:val="28"/>
          <w:szCs w:val="28"/>
        </w:rPr>
      </w:pPr>
      <w:r w:rsidRPr="000C0C2D">
        <w:rPr>
          <w:b/>
          <w:sz w:val="28"/>
          <w:szCs w:val="28"/>
        </w:rPr>
        <w:t>Приложение</w:t>
      </w:r>
    </w:p>
    <w:p w:rsidR="00C43D42" w:rsidRDefault="00C43D42" w:rsidP="00D43A9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Награды </w:t>
      </w:r>
    </w:p>
    <w:p w:rsidR="00C43D42" w:rsidRDefault="00C43D42" w:rsidP="00D43A9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D403A">
        <w:rPr>
          <w:sz w:val="28"/>
          <w:szCs w:val="28"/>
        </w:rPr>
        <w:t xml:space="preserve">«Орден дружбы </w:t>
      </w:r>
      <w:r>
        <w:rPr>
          <w:sz w:val="28"/>
          <w:szCs w:val="28"/>
        </w:rPr>
        <w:t>народов(№55756),  Указом президиума Верховного Совета СССР от 29 августа 1986г;</w:t>
      </w:r>
    </w:p>
    <w:p w:rsidR="00C43D42" w:rsidRDefault="00C43D42" w:rsidP="00D43A9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Бронзовая медаль «За достигнутые успехи в рвзвитии народного хозяйства СССР» (Удостоверение № 14622. Постановление от 29/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-78 г. №267-Н)</w:t>
      </w:r>
    </w:p>
    <w:p w:rsidR="00C43D42" w:rsidRDefault="00C43D42" w:rsidP="00D43A95">
      <w:pPr>
        <w:pStyle w:val="ListParagraph"/>
        <w:ind w:left="1440"/>
        <w:rPr>
          <w:sz w:val="28"/>
          <w:szCs w:val="28"/>
        </w:rPr>
      </w:pPr>
      <w:r>
        <w:rPr>
          <w:noProof/>
        </w:rPr>
        <w:pict>
          <v:shape id="Рисунок 13" o:spid="_x0000_s1028" type="#_x0000_t75" style="position:absolute;left:0;text-align:left;margin-left:4.95pt;margin-top:12.55pt;width:50.25pt;height:85.5pt;z-index:251657728;visibility:visible">
            <v:imagedata r:id="rId10" o:title=""/>
            <w10:wrap type="square"/>
          </v:shape>
        </w:pict>
      </w:r>
      <w:r>
        <w:rPr>
          <w:sz w:val="28"/>
          <w:szCs w:val="28"/>
        </w:rPr>
        <w:t>- Знак «Победитель социалистического соревнования 1978года» (от 3 февраля 1979г).;</w:t>
      </w:r>
    </w:p>
    <w:p w:rsidR="00C43D42" w:rsidRDefault="00C43D42" w:rsidP="00D43A9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- Знак «Победитель социалистического соревнования 1980года» (от 20 октября 1980г).;</w:t>
      </w:r>
    </w:p>
    <w:p w:rsidR="00C43D42" w:rsidRPr="00BB4D73" w:rsidRDefault="00C43D42" w:rsidP="00D43A95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4D73">
        <w:rPr>
          <w:sz w:val="28"/>
          <w:szCs w:val="28"/>
        </w:rPr>
        <w:t>Знак «Победитель социалистического соревнования 1981года» (от 10 февраля 1981г).;</w:t>
      </w:r>
    </w:p>
    <w:p w:rsidR="00C43D42" w:rsidRDefault="00C43D42" w:rsidP="00D43A95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Знак «Ударник двенадцатой пятилетки» ( от 15 ноября 1990г);</w:t>
      </w:r>
    </w:p>
    <w:p w:rsidR="00C43D42" w:rsidRPr="00BB4D73" w:rsidRDefault="00C43D42" w:rsidP="00D43A95">
      <w:pPr>
        <w:rPr>
          <w:sz w:val="28"/>
          <w:szCs w:val="28"/>
        </w:rPr>
      </w:pPr>
      <w:r>
        <w:rPr>
          <w:noProof/>
        </w:rPr>
        <w:pict>
          <v:shape id="Рисунок 26" o:spid="_x0000_s1029" type="#_x0000_t75" alt="http://www.aviaznak.ru/published/publicdata/RUNNINGSHOP/attachments/SC/products_pictures/6541_1_enl.jpg" style="position:absolute;margin-left:26.7pt;margin-top:5.65pt;width:68.45pt;height:46.5pt;z-index:251659776;visibility:visible">
            <v:imagedata r:id="rId11" o:title="" cropleft="31210f"/>
            <w10:wrap type="square"/>
          </v:shape>
        </w:pict>
      </w:r>
      <w:r>
        <w:rPr>
          <w:noProof/>
        </w:rPr>
        <w:pict>
          <v:shape id="img-current_picture" o:spid="_x0000_s1030" type="#_x0000_t75" alt="Удостоверение &quot;Ударник коммунистического труда&quot;" href="http://www.aviaznak.ru/published/publicdata/RUNNINGSHOP/attachments/SC/products_pictures/6541_enl" style="position:absolute;margin-left:-13.5pt;margin-top:19.15pt;width:54pt;height:40.5pt;z-index:251658752;visibility:visible" o:button="t">
            <v:fill o:detectmouseclick="t"/>
            <v:imagedata r:id="rId12" o:title="" cropright="34406f"/>
            <w10:wrap type="square"/>
          </v:shape>
        </w:pict>
      </w:r>
      <w:r w:rsidRPr="00BB4D73">
        <w:rPr>
          <w:sz w:val="28"/>
          <w:szCs w:val="28"/>
        </w:rPr>
        <w:t>Удостоверения «Ударник коммунистического труда» (от 22 апреля 1972г.);</w:t>
      </w:r>
    </w:p>
    <w:p w:rsidR="00C43D42" w:rsidRPr="00BB4D73" w:rsidRDefault="00C43D42" w:rsidP="00D43A95">
      <w:pPr>
        <w:rPr>
          <w:sz w:val="28"/>
          <w:szCs w:val="28"/>
        </w:rPr>
      </w:pPr>
      <w:r w:rsidRPr="00BB4D73">
        <w:rPr>
          <w:sz w:val="28"/>
          <w:szCs w:val="28"/>
        </w:rPr>
        <w:t>Удостоверения «Ударник коммунистического труда» (Протокол №6 от 18 февраля 1987г.);</w:t>
      </w:r>
    </w:p>
    <w:p w:rsidR="00C43D42" w:rsidRDefault="00C43D42" w:rsidP="00D43A95">
      <w:pPr>
        <w:pStyle w:val="ListParagraph"/>
        <w:rPr>
          <w:rFonts w:ascii="Arial" w:hAnsi="Arial" w:cs="Arial"/>
          <w:color w:val="0000CC"/>
          <w:sz w:val="19"/>
          <w:szCs w:val="19"/>
        </w:rPr>
      </w:pPr>
      <w:r>
        <w:rPr>
          <w:noProof/>
        </w:rPr>
        <w:pict>
          <v:shape id="Рисунок 7" o:spid="_x0000_i1027" type="#_x0000_t75" alt="MLenin100A.jpg (23604 bytes)" style="width:104.25pt;height:156pt;visibility:visible">
            <v:imagedata r:id="rId13" o:title=""/>
          </v:shape>
        </w:pict>
      </w:r>
      <w:r w:rsidRPr="00787440">
        <w:rPr>
          <w:rFonts w:ascii="Arial" w:hAnsi="Arial" w:cs="Arial"/>
          <w:color w:val="0000CC"/>
          <w:sz w:val="19"/>
          <w:szCs w:val="19"/>
        </w:rPr>
        <w:t xml:space="preserve"> </w:t>
      </w:r>
      <w:r w:rsidRPr="00306DA6">
        <w:rPr>
          <w:rFonts w:ascii="Verdana" w:hAnsi="Verdana"/>
          <w:noProof/>
          <w:color w:val="000000"/>
          <w:sz w:val="18"/>
          <w:szCs w:val="18"/>
        </w:rPr>
        <w:pict>
          <v:shape id="Рисунок 14" o:spid="_x0000_i1028" type="#_x0000_t75" alt="Ударник 12 пятилетки." style="width:168pt;height:126pt;visibility:visible">
            <v:imagedata r:id="rId14" o:title=""/>
          </v:shape>
        </w:pict>
      </w:r>
      <w:r w:rsidRPr="00306DA6">
        <w:rPr>
          <w:rFonts w:ascii="Verdana" w:hAnsi="Verdana"/>
          <w:noProof/>
          <w:color w:val="000000"/>
          <w:sz w:val="18"/>
          <w:szCs w:val="18"/>
        </w:rPr>
        <w:pict>
          <v:shape id="Рисунок 20" o:spid="_x0000_i1029" type="#_x0000_t75" alt="Медаль ВДНХ СССР За успехи в народном хозяйстве 1980" style="width:101.25pt;height:145.5pt;rotation:180;flip:y;visibility:visible">
            <v:imagedata r:id="rId15" o:title=""/>
          </v:shape>
        </w:pict>
      </w:r>
    </w:p>
    <w:p w:rsidR="00C43D42" w:rsidRDefault="00C43D42" w:rsidP="00D43A95">
      <w:pPr>
        <w:rPr>
          <w:sz w:val="28"/>
          <w:szCs w:val="28"/>
        </w:rPr>
      </w:pPr>
      <w:r>
        <w:rPr>
          <w:sz w:val="28"/>
          <w:szCs w:val="28"/>
        </w:rPr>
        <w:t>- Почётные грамоты: Герой жатвы -78,80, 81г.;</w:t>
      </w:r>
    </w:p>
    <w:p w:rsidR="00C43D42" w:rsidRDefault="00C43D42" w:rsidP="00D43A95">
      <w:pPr>
        <w:rPr>
          <w:sz w:val="28"/>
          <w:szCs w:val="28"/>
        </w:rPr>
      </w:pPr>
      <w:r>
        <w:rPr>
          <w:sz w:val="28"/>
          <w:szCs w:val="28"/>
        </w:rPr>
        <w:t>Почётные грамоты Болотнинского райкома КПСС, райсполкома и райкома профсоюза за призовые места (1,2,3) по итогам социалистического соревнования среди шоферов Болотнинского района, за высокие производственные показатели (1967-1989г),</w:t>
      </w:r>
    </w:p>
    <w:p w:rsidR="00C43D42" w:rsidRDefault="00C43D42" w:rsidP="00D43A95">
      <w:pPr>
        <w:rPr>
          <w:sz w:val="28"/>
          <w:szCs w:val="28"/>
        </w:rPr>
      </w:pPr>
      <w:r>
        <w:rPr>
          <w:sz w:val="28"/>
          <w:szCs w:val="28"/>
        </w:rPr>
        <w:t xml:space="preserve"> - Диплом «Мастер жатвы – 89»;</w:t>
      </w:r>
    </w:p>
    <w:p w:rsidR="00C43D42" w:rsidRDefault="00C43D42" w:rsidP="00D43A95">
      <w:pPr>
        <w:rPr>
          <w:sz w:val="28"/>
          <w:szCs w:val="28"/>
        </w:rPr>
      </w:pPr>
      <w:r>
        <w:rPr>
          <w:sz w:val="28"/>
          <w:szCs w:val="28"/>
        </w:rPr>
        <w:t>Грамоты   «О присвоении  почётного звания «Отличник автомобильных перевозок сельскохозяйственных продуктов урожая 1980 года», 1985, 1986, 1987 годов;</w:t>
      </w:r>
    </w:p>
    <w:p w:rsidR="00C43D42" w:rsidRDefault="00C43D42" w:rsidP="00D43A95">
      <w:pPr>
        <w:rPr>
          <w:sz w:val="28"/>
          <w:szCs w:val="28"/>
        </w:rPr>
      </w:pPr>
      <w:r>
        <w:rPr>
          <w:sz w:val="28"/>
          <w:szCs w:val="28"/>
        </w:rPr>
        <w:t>Почётная грамота о присвоении звания «Отличник автомобильных перевозок урожая 1989 года».</w:t>
      </w:r>
    </w:p>
    <w:p w:rsidR="00C43D42" w:rsidRDefault="00C43D42" w:rsidP="00D43A95">
      <w:pPr>
        <w:rPr>
          <w:sz w:val="28"/>
          <w:szCs w:val="28"/>
        </w:rPr>
      </w:pPr>
    </w:p>
    <w:p w:rsidR="00C43D42" w:rsidRDefault="00C43D42" w:rsidP="00D43A95">
      <w:pPr>
        <w:rPr>
          <w:sz w:val="28"/>
          <w:szCs w:val="28"/>
        </w:rPr>
      </w:pPr>
      <w:r w:rsidRPr="00306DA6">
        <w:rPr>
          <w:noProof/>
          <w:sz w:val="28"/>
          <w:szCs w:val="28"/>
        </w:rPr>
        <w:pict>
          <v:shape id="Рисунок 1" o:spid="_x0000_i1030" type="#_x0000_t75" style="width:453.75pt;height:340.5pt;visibility:visible">
            <v:imagedata r:id="rId16" o:title=""/>
          </v:shape>
        </w:pict>
      </w:r>
    </w:p>
    <w:p w:rsidR="00C43D42" w:rsidRDefault="00C43D42" w:rsidP="00D43A95">
      <w:pPr>
        <w:rPr>
          <w:sz w:val="28"/>
          <w:szCs w:val="28"/>
        </w:rPr>
      </w:pPr>
    </w:p>
    <w:p w:rsidR="00C43D42" w:rsidRDefault="00C43D42" w:rsidP="00D43A95">
      <w:pPr>
        <w:jc w:val="center"/>
        <w:rPr>
          <w:sz w:val="28"/>
          <w:szCs w:val="28"/>
        </w:rPr>
      </w:pPr>
      <w:r w:rsidRPr="00306DA6">
        <w:rPr>
          <w:noProof/>
          <w:sz w:val="28"/>
          <w:szCs w:val="28"/>
        </w:rPr>
        <w:pict>
          <v:shape id="Рисунок 2" o:spid="_x0000_i1031" type="#_x0000_t75" style="width:468.75pt;height:348.75pt;visibility:visible">
            <v:imagedata r:id="rId17" o:title=""/>
          </v:shape>
        </w:pict>
      </w:r>
    </w:p>
    <w:p w:rsidR="00C43D42" w:rsidRDefault="00C43D42" w:rsidP="00D43A95">
      <w:pPr>
        <w:rPr>
          <w:b/>
          <w:sz w:val="28"/>
          <w:szCs w:val="28"/>
        </w:rPr>
      </w:pPr>
    </w:p>
    <w:p w:rsidR="00C43D42" w:rsidRDefault="00C43D42" w:rsidP="00D43A95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 информации:</w:t>
      </w:r>
    </w:p>
    <w:p w:rsidR="00C43D42" w:rsidRDefault="00C43D42" w:rsidP="00D43A9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43A95">
        <w:rPr>
          <w:sz w:val="28"/>
          <w:szCs w:val="28"/>
        </w:rPr>
        <w:t xml:space="preserve">Архив </w:t>
      </w:r>
      <w:r>
        <w:rPr>
          <w:sz w:val="28"/>
          <w:szCs w:val="28"/>
        </w:rPr>
        <w:t xml:space="preserve"> Светлополянского </w:t>
      </w:r>
      <w:r w:rsidRPr="00D43A95">
        <w:rPr>
          <w:sz w:val="28"/>
          <w:szCs w:val="28"/>
        </w:rPr>
        <w:t>школьного историко-краеведческого музея</w:t>
      </w:r>
      <w:r>
        <w:rPr>
          <w:sz w:val="28"/>
          <w:szCs w:val="28"/>
        </w:rPr>
        <w:t>, альбомы: «История  «Чебулинского совхоза»; «Ветераны труда совхоза «Чебулинский».</w:t>
      </w:r>
    </w:p>
    <w:p w:rsidR="00C43D42" w:rsidRPr="00D43A95" w:rsidRDefault="00C43D42" w:rsidP="00D43A9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Личные воспоминания  Масольда Ф.А.</w:t>
      </w:r>
    </w:p>
    <w:sectPr w:rsidR="00C43D42" w:rsidRPr="00D43A95" w:rsidSect="00711B01">
      <w:footerReference w:type="default" r:id="rId18"/>
      <w:pgSz w:w="11906" w:h="16838"/>
      <w:pgMar w:top="993" w:right="850" w:bottom="1134" w:left="1701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D42" w:rsidRDefault="00C43D42" w:rsidP="00711B01">
      <w:r>
        <w:separator/>
      </w:r>
    </w:p>
  </w:endnote>
  <w:endnote w:type="continuationSeparator" w:id="0">
    <w:p w:rsidR="00C43D42" w:rsidRDefault="00C43D42" w:rsidP="00711B01">
      <w:r>
        <w:continuationSeparator/>
      </w:r>
    </w:p>
  </w:endnote>
  <w:endnote w:id="1">
    <w:p w:rsidR="00C43D42" w:rsidRDefault="00C43D42">
      <w:pPr>
        <w:pStyle w:val="EndnoteText"/>
      </w:pPr>
      <w:r>
        <w:rPr>
          <w:rStyle w:val="EndnoteReference"/>
        </w:rPr>
        <w:endnoteRef/>
      </w:r>
      <w:r>
        <w:t xml:space="preserve"> Альбом Светлополянского историко-краеведческого музея «Ветераны труда совхоза «Чебулинский»,</w:t>
      </w:r>
    </w:p>
  </w:endnote>
  <w:endnote w:id="2">
    <w:p w:rsidR="00C43D42" w:rsidRDefault="00C43D42">
      <w:pPr>
        <w:pStyle w:val="EndnoteText"/>
      </w:pPr>
      <w:r>
        <w:rPr>
          <w:rStyle w:val="EndnoteReference"/>
        </w:rPr>
        <w:endnoteRef/>
      </w:r>
      <w:r>
        <w:t xml:space="preserve"> Там-же</w:t>
      </w:r>
    </w:p>
  </w:endnote>
  <w:endnote w:id="3">
    <w:p w:rsidR="00C43D42" w:rsidRDefault="00C43D42">
      <w:pPr>
        <w:pStyle w:val="EndnoteText"/>
      </w:pPr>
      <w:r>
        <w:rPr>
          <w:rStyle w:val="EndnoteReference"/>
        </w:rPr>
        <w:endnoteRef/>
      </w:r>
      <w:r>
        <w:t xml:space="preserve"> Личные воспоминания Масольда Ф.А.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D42" w:rsidRDefault="00C43D42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C43D42" w:rsidRDefault="00C43D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D42" w:rsidRDefault="00C43D42" w:rsidP="00711B01">
      <w:r>
        <w:separator/>
      </w:r>
    </w:p>
  </w:footnote>
  <w:footnote w:type="continuationSeparator" w:id="0">
    <w:p w:rsidR="00C43D42" w:rsidRDefault="00C43D42" w:rsidP="00711B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E492A"/>
    <w:multiLevelType w:val="hybridMultilevel"/>
    <w:tmpl w:val="FD78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85E5525"/>
    <w:multiLevelType w:val="hybridMultilevel"/>
    <w:tmpl w:val="82A8EC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07323F"/>
    <w:multiLevelType w:val="hybridMultilevel"/>
    <w:tmpl w:val="2B165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FA8"/>
    <w:rsid w:val="000C0C2D"/>
    <w:rsid w:val="0011584D"/>
    <w:rsid w:val="00194183"/>
    <w:rsid w:val="00306DA6"/>
    <w:rsid w:val="00343EDF"/>
    <w:rsid w:val="00491CF6"/>
    <w:rsid w:val="00504EF0"/>
    <w:rsid w:val="005354ED"/>
    <w:rsid w:val="00711B01"/>
    <w:rsid w:val="00757812"/>
    <w:rsid w:val="00787440"/>
    <w:rsid w:val="0080106E"/>
    <w:rsid w:val="00835503"/>
    <w:rsid w:val="00843C33"/>
    <w:rsid w:val="00843E0E"/>
    <w:rsid w:val="00904C91"/>
    <w:rsid w:val="00BB2241"/>
    <w:rsid w:val="00BB4D73"/>
    <w:rsid w:val="00BD1491"/>
    <w:rsid w:val="00C14D24"/>
    <w:rsid w:val="00C43D42"/>
    <w:rsid w:val="00CE597E"/>
    <w:rsid w:val="00CF3F11"/>
    <w:rsid w:val="00D43A95"/>
    <w:rsid w:val="00D618DA"/>
    <w:rsid w:val="00D87FA8"/>
    <w:rsid w:val="00DC3CEC"/>
    <w:rsid w:val="00DC3F32"/>
    <w:rsid w:val="00E131A7"/>
    <w:rsid w:val="00E1579C"/>
    <w:rsid w:val="00ED79CC"/>
    <w:rsid w:val="00ED7C98"/>
    <w:rsid w:val="00FD20CE"/>
    <w:rsid w:val="00FD4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FA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uiPriority w:val="99"/>
    <w:rsid w:val="00D87FA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D87FA8"/>
    <w:rPr>
      <w:rFonts w:ascii="Times New Roman" w:hAnsi="Times New Roman" w:cs="Times New Roman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87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7FA8"/>
    <w:rPr>
      <w:rFonts w:ascii="Tahoma" w:hAnsi="Tahoma" w:cs="Tahoma"/>
      <w:sz w:val="16"/>
      <w:szCs w:val="16"/>
      <w:lang w:eastAsia="ru-RU"/>
    </w:rPr>
  </w:style>
  <w:style w:type="character" w:customStyle="1" w:styleId="text1">
    <w:name w:val="text1"/>
    <w:basedOn w:val="DefaultParagraphFont"/>
    <w:uiPriority w:val="99"/>
    <w:rsid w:val="00FD403A"/>
    <w:rPr>
      <w:rFonts w:ascii="Arial" w:hAnsi="Arial" w:cs="Arial"/>
      <w:sz w:val="18"/>
      <w:szCs w:val="18"/>
    </w:rPr>
  </w:style>
  <w:style w:type="paragraph" w:styleId="ListParagraph">
    <w:name w:val="List Paragraph"/>
    <w:basedOn w:val="Normal"/>
    <w:uiPriority w:val="99"/>
    <w:qFormat/>
    <w:rsid w:val="000C0C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711B0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1B0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11B0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11B01"/>
    <w:rPr>
      <w:rFonts w:ascii="Times New Roman" w:hAnsi="Times New Roman" w:cs="Times New Roman"/>
      <w:sz w:val="24"/>
      <w:szCs w:val="24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11584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1584D"/>
    <w:rPr>
      <w:rFonts w:ascii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basedOn w:val="DefaultParagraphFont"/>
    <w:uiPriority w:val="99"/>
    <w:semiHidden/>
    <w:rsid w:val="0011584D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158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1584D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11584D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148</TotalTime>
  <Pages>5</Pages>
  <Words>841</Words>
  <Characters>4799</Characters>
  <Application>Microsoft Office Outlook</Application>
  <DocSecurity>0</DocSecurity>
  <Lines>0</Lines>
  <Paragraphs>0</Paragraphs>
  <ScaleCrop>false</ScaleCrop>
  <Company>МОУ Светлополянская СОШ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Loner-XP</cp:lastModifiedBy>
  <cp:revision>10</cp:revision>
  <cp:lastPrinted>2011-11-27T06:18:00Z</cp:lastPrinted>
  <dcterms:created xsi:type="dcterms:W3CDTF">2011-11-27T03:40:00Z</dcterms:created>
  <dcterms:modified xsi:type="dcterms:W3CDTF">2017-05-21T04:53:00Z</dcterms:modified>
</cp:coreProperties>
</file>